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C51DC" w14:textId="77777777" w:rsidR="00FE576D" w:rsidRPr="00435446" w:rsidRDefault="003D29A1" w:rsidP="00110DD4">
      <w:pPr>
        <w:pStyle w:val="Title"/>
        <w:jc w:val="left"/>
      </w:pPr>
      <w:r>
        <w:rPr>
          <w:noProof/>
          <w:color w:val="000000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  <w:drawing>
          <wp:inline distT="0" distB="0" distL="0" distR="0" wp14:anchorId="5586D266" wp14:editId="30426494">
            <wp:extent cx="1181100" cy="10123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nsley 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2852" cy="10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DD4">
        <w:t xml:space="preserve">                              </w:t>
      </w:r>
      <w:sdt>
        <w:sdtPr>
          <w:alias w:val="Enter title:"/>
          <w:tag w:val="Enter title:"/>
          <w:id w:val="-479621438"/>
          <w:placeholder>
            <w:docPart w:val="70DC700887B04F71B0BC274917ACE301"/>
          </w:placeholder>
          <w:temporary/>
          <w:showingPlcHdr/>
          <w15:appearance w15:val="hidden"/>
        </w:sdtPr>
        <w:sdtEndPr/>
        <w:sdtContent>
          <w:r w:rsidR="00C41E6E" w:rsidRPr="00435446">
            <w:t>Minutes</w:t>
          </w:r>
        </w:sdtContent>
      </w:sdt>
    </w:p>
    <w:p w14:paraId="3E3D2F2D" w14:textId="77777777" w:rsidR="00FE576D" w:rsidRDefault="0094374E">
      <w:pPr>
        <w:pStyle w:val="Subtitle"/>
      </w:pPr>
      <w:r>
        <w:t>Lucy</w:t>
      </w:r>
      <w:r w:rsidR="00D63516">
        <w:t xml:space="preserve"> V. Barnsley Elementary PTA</w:t>
      </w:r>
    </w:p>
    <w:p w14:paraId="4C47AB69" w14:textId="4BD29F68" w:rsidR="00FE576D" w:rsidRDefault="008C54AD" w:rsidP="00774146">
      <w:pPr>
        <w:pStyle w:val="Date"/>
      </w:pPr>
      <w:sdt>
        <w:sdtPr>
          <w:rPr>
            <w:rStyle w:val="IntenseEmphasis"/>
          </w:rPr>
          <w:alias w:val="Date and time:"/>
          <w:tag w:val="Date and time:"/>
          <w:id w:val="721090451"/>
          <w:placeholder>
            <w:docPart w:val="D35238DB95084C9CA0F4AFE1EFC5668E"/>
          </w:placeholder>
          <w:temporary/>
          <w:showingPlcHdr/>
          <w15:appearance w15:val="hidden"/>
        </w:sdtPr>
        <w:sdtEndPr>
          <w:rPr>
            <w:rStyle w:val="IntenseEmphasis"/>
          </w:rPr>
        </w:sdtEndPr>
        <w:sdtContent>
          <w:r w:rsidR="00684306" w:rsidRPr="00AB3E35">
            <w:rPr>
              <w:rStyle w:val="IntenseEmphasis"/>
            </w:rPr>
            <w:t>Date | time</w:t>
          </w:r>
        </w:sdtContent>
      </w:sdt>
      <w:r w:rsidR="00684306">
        <w:rPr>
          <w:rStyle w:val="IntenseEmphasis"/>
        </w:rPr>
        <w:t xml:space="preserve"> </w:t>
      </w:r>
      <w:r w:rsidR="00EF2642">
        <w:t>December 3, 2019</w:t>
      </w:r>
      <w:r w:rsidR="0094374E">
        <w:t xml:space="preserve"> 19:</w:t>
      </w:r>
      <w:r w:rsidR="00BF24D8">
        <w:t>0</w:t>
      </w:r>
      <w:r w:rsidR="009726E8">
        <w:t>3</w:t>
      </w:r>
      <w:r w:rsidR="003B5FCE">
        <w:t xml:space="preserve"> | </w:t>
      </w:r>
      <w:sdt>
        <w:sdtPr>
          <w:rPr>
            <w:rStyle w:val="IntenseEmphasis"/>
          </w:rPr>
          <w:alias w:val="Meeting called to order by:"/>
          <w:tag w:val="Meeting called to order by:"/>
          <w:id w:val="-1195924611"/>
          <w:placeholder>
            <w:docPart w:val="7F2B85127A77433D830F0F5C220EB0E3"/>
          </w:placeholder>
          <w:temporary/>
          <w:showingPlcHdr/>
          <w15:appearance w15:val="hidden"/>
        </w:sdtPr>
        <w:sdtEndPr>
          <w:rPr>
            <w:rStyle w:val="IntenseEmphasis"/>
          </w:rPr>
        </w:sdtEndPr>
        <w:sdtContent>
          <w:r w:rsidR="00684306" w:rsidRPr="00AB3E35">
            <w:rPr>
              <w:rStyle w:val="IntenseEmphasis"/>
            </w:rPr>
            <w:t>Meeting called to order by</w:t>
          </w:r>
        </w:sdtContent>
      </w:sdt>
      <w:r w:rsidR="00684306">
        <w:t xml:space="preserve"> </w:t>
      </w:r>
      <w:r w:rsidR="0094374E">
        <w:t>Megan Pankiewicz</w:t>
      </w:r>
      <w:r w:rsidR="008E0CB7">
        <w:t xml:space="preserve"> at 1904</w:t>
      </w:r>
    </w:p>
    <w:sdt>
      <w:sdtPr>
        <w:alias w:val="In attendance:"/>
        <w:tag w:val="In attendance:"/>
        <w:id w:val="-34966697"/>
        <w:placeholder>
          <w:docPart w:val="319A1FD044444D5983C9A5574CFC74A9"/>
        </w:placeholder>
        <w:temporary/>
        <w:showingPlcHdr/>
        <w15:appearance w15:val="hidden"/>
      </w:sdtPr>
      <w:sdtEndPr/>
      <w:sdtContent>
        <w:p w14:paraId="7487C1B8" w14:textId="77777777" w:rsidR="00FE576D" w:rsidRDefault="00C54681">
          <w:pPr>
            <w:pStyle w:val="Heading1"/>
          </w:pPr>
          <w:r>
            <w:t>In Attendance</w:t>
          </w:r>
        </w:p>
      </w:sdtContent>
    </w:sdt>
    <w:p w14:paraId="171FA33C" w14:textId="7DFBF005" w:rsidR="00FE576D" w:rsidRDefault="000265F8">
      <w:r>
        <w:t xml:space="preserve">Megan Pankiewicz, Mike Kelly, </w:t>
      </w:r>
      <w:r w:rsidR="000B1F0A">
        <w:t xml:space="preserve">Fania Yanagarber, </w:t>
      </w:r>
      <w:bookmarkStart w:id="0" w:name="_GoBack"/>
      <w:bookmarkEnd w:id="0"/>
      <w:r w:rsidR="00A27887">
        <w:t xml:space="preserve">Heather Case, </w:t>
      </w:r>
      <w:r>
        <w:t xml:space="preserve">Julia Lee, </w:t>
      </w:r>
      <w:r w:rsidR="00A27887">
        <w:t xml:space="preserve">Andrew Winter, Cristina Mendoza, Erin Dodge, Jennifer Ambrose, </w:t>
      </w:r>
      <w:r w:rsidR="00BE0875">
        <w:t>Stacey Hagn, Kostyra Duhaev, G. Alex. Quayle, Sally Cuadra</w:t>
      </w:r>
      <w:r w:rsidR="000B1F0A">
        <w:t>, Pablo Blank, Julio Bernal, Pricilla Paez, Judith Thomas</w:t>
      </w:r>
    </w:p>
    <w:p w14:paraId="33C60426" w14:textId="77777777" w:rsidR="00FE576D" w:rsidRPr="00C54681" w:rsidRDefault="008C54AD">
      <w:pPr>
        <w:pStyle w:val="Heading1"/>
      </w:pPr>
      <w:sdt>
        <w:sdtPr>
          <w:alias w:val="Budget:"/>
          <w:tag w:val="Budget:"/>
          <w:id w:val="-592711502"/>
          <w:placeholder>
            <w:docPart w:val="6DC569B0ADE3441DAFD1CFE8985617D1"/>
          </w:placeholder>
          <w:temporary/>
          <w:showingPlcHdr/>
          <w15:appearance w15:val="hidden"/>
        </w:sdtPr>
        <w:sdtEndPr/>
        <w:sdtContent>
          <w:r w:rsidR="0094374E" w:rsidRPr="0094374E">
            <w:t>Budget</w:t>
          </w:r>
        </w:sdtContent>
      </w:sdt>
    </w:p>
    <w:p w14:paraId="4E99E6FE" w14:textId="6B8BA958" w:rsidR="00FE576D" w:rsidRDefault="0094374E">
      <w:r>
        <w:t>The General Membership Treasurer’s Report was distributed by Mike Kelly, PTA Treasurer, and reviewed by the board and PTA members.</w:t>
      </w:r>
    </w:p>
    <w:p w14:paraId="013F792A" w14:textId="77777777" w:rsidR="00FE576D" w:rsidRDefault="00F148CE">
      <w:pPr>
        <w:pStyle w:val="Heading1"/>
      </w:pPr>
      <w:r>
        <w:t xml:space="preserve">MCCPTA </w:t>
      </w:r>
    </w:p>
    <w:p w14:paraId="7B180065" w14:textId="3D002207" w:rsidR="00F148CE" w:rsidRDefault="006A3F1D" w:rsidP="00F148CE">
      <w:r>
        <w:t>Pablo Blank</w:t>
      </w:r>
      <w:r w:rsidR="003D29A1">
        <w:t>,</w:t>
      </w:r>
      <w:r w:rsidR="00C750A4">
        <w:t xml:space="preserve"> MCCPTA Delegate</w:t>
      </w:r>
      <w:r w:rsidR="003D29A1">
        <w:t xml:space="preserve">, discussed the Montgomery County Council of Parent Teacher Associations (MCCPTA) updates. </w:t>
      </w:r>
      <w:r>
        <w:t>Discussed the boundary study</w:t>
      </w:r>
      <w:r w:rsidR="00F358A3">
        <w:t xml:space="preserve"> </w:t>
      </w:r>
      <w:r w:rsidR="00DE280B">
        <w:t>that will be performed by the Montgomery County</w:t>
      </w:r>
      <w:r w:rsidR="00F358A3">
        <w:t xml:space="preserve"> Board of Education. </w:t>
      </w:r>
      <w:r w:rsidR="000E0D6A">
        <w:t xml:space="preserve">Public </w:t>
      </w:r>
      <w:r w:rsidR="008B5934">
        <w:t xml:space="preserve">hearings </w:t>
      </w:r>
      <w:r w:rsidR="0072675E">
        <w:t>will be held</w:t>
      </w:r>
      <w:r w:rsidR="000E0D6A">
        <w:t>, parents are encouraged to attend.</w:t>
      </w:r>
      <w:r w:rsidR="008B5934">
        <w:t xml:space="preserve"> A list of public hearings can be found at </w:t>
      </w:r>
      <w:r w:rsidR="000E0D6A">
        <w:t xml:space="preserve"> </w:t>
      </w:r>
      <w:hyperlink r:id="rId8" w:history="1">
        <w:r w:rsidR="00C7441B" w:rsidRPr="004255DE">
          <w:rPr>
            <w:rStyle w:val="Hyperlink"/>
          </w:rPr>
          <w:t>https://www.montgomeryschoolsmd.org/departments/publicinfo/boundary-analysis/</w:t>
        </w:r>
      </w:hyperlink>
      <w:r w:rsidR="00C7441B">
        <w:t xml:space="preserve">, </w:t>
      </w:r>
      <w:r w:rsidR="0045722A">
        <w:t xml:space="preserve">Principal Winter reinforced that there are no planned changes </w:t>
      </w:r>
      <w:r w:rsidR="00AB65C7">
        <w:t>to the Rockville cluster</w:t>
      </w:r>
      <w:r w:rsidR="0016348E">
        <w:t xml:space="preserve"> at this time</w:t>
      </w:r>
      <w:r w:rsidR="00AB65C7">
        <w:t xml:space="preserve">. </w:t>
      </w:r>
    </w:p>
    <w:p w14:paraId="5BF3D5E7" w14:textId="0EC40E89" w:rsidR="00FE576D" w:rsidRDefault="00FE576D">
      <w:pPr>
        <w:pStyle w:val="Heading1"/>
      </w:pPr>
    </w:p>
    <w:p w14:paraId="3461DA55" w14:textId="77777777" w:rsidR="00FE576D" w:rsidRDefault="008C54AD">
      <w:pPr>
        <w:pStyle w:val="Heading1"/>
      </w:pPr>
      <w:sdt>
        <w:sdtPr>
          <w:alias w:val="Principal’s report:"/>
          <w:tag w:val="Principal’s report:"/>
          <w:id w:val="-525021033"/>
          <w:placeholder>
            <w:docPart w:val="268D32FD75304DE6A5D7AFC4AA84B482"/>
          </w:placeholder>
          <w:temporary/>
          <w:showingPlcHdr/>
          <w15:appearance w15:val="hidden"/>
        </w:sdtPr>
        <w:sdtEndPr/>
        <w:sdtContent>
          <w:r w:rsidR="000D1B9D">
            <w:t>Principal’s Report</w:t>
          </w:r>
        </w:sdtContent>
      </w:sdt>
    </w:p>
    <w:p w14:paraId="2901B96F" w14:textId="4E137BA2" w:rsidR="00FE576D" w:rsidRDefault="00CF45C5">
      <w:r>
        <w:t xml:space="preserve">Principal Andrew Winter presented his report. </w:t>
      </w:r>
      <w:r w:rsidR="00C7441B">
        <w:t>The f</w:t>
      </w:r>
      <w:r w:rsidR="00266A09">
        <w:t xml:space="preserve">irst cultural arts assembly this Friday. Interim reports </w:t>
      </w:r>
      <w:r w:rsidR="00C7441B">
        <w:t xml:space="preserve">will go out on </w:t>
      </w:r>
      <w:r w:rsidR="00266A09">
        <w:t>12/18</w:t>
      </w:r>
      <w:r w:rsidR="00C7441B">
        <w:t>/2019</w:t>
      </w:r>
      <w:r w:rsidR="00266A09">
        <w:t xml:space="preserve">. </w:t>
      </w:r>
      <w:r w:rsidR="009D3D46">
        <w:t xml:space="preserve">KAH will be </w:t>
      </w:r>
      <w:r w:rsidR="008E4BFD">
        <w:t xml:space="preserve">located </w:t>
      </w:r>
      <w:r w:rsidR="009D3D46">
        <w:t>at Flower Valley</w:t>
      </w:r>
      <w:r w:rsidR="008E4BFD">
        <w:t xml:space="preserve"> Elementry</w:t>
      </w:r>
      <w:r w:rsidR="009D3D46">
        <w:t xml:space="preserve"> over winter break. Next year</w:t>
      </w:r>
      <w:r w:rsidR="008E4BFD">
        <w:t>’s</w:t>
      </w:r>
      <w:r w:rsidR="009D3D46">
        <w:t xml:space="preserve"> </w:t>
      </w:r>
      <w:r w:rsidR="0006065B">
        <w:t>school</w:t>
      </w:r>
      <w:r w:rsidR="009D3D46">
        <w:t xml:space="preserve"> cal</w:t>
      </w:r>
      <w:r w:rsidR="008E4BFD">
        <w:t>endar</w:t>
      </w:r>
      <w:r w:rsidR="009D3D46">
        <w:t xml:space="preserve"> has been voted on and released </w:t>
      </w:r>
      <w:r w:rsidR="0006065B">
        <w:t xml:space="preserve">, </w:t>
      </w:r>
      <w:r w:rsidR="00FA595F">
        <w:t xml:space="preserve">the </w:t>
      </w:r>
      <w:r w:rsidR="0024417D">
        <w:t xml:space="preserve">school year will begin on </w:t>
      </w:r>
      <w:r w:rsidR="00FA595F">
        <w:t>08</w:t>
      </w:r>
      <w:r w:rsidR="0006065B">
        <w:t>/31/2020</w:t>
      </w:r>
      <w:r w:rsidR="0024417D">
        <w:t>, and</w:t>
      </w:r>
      <w:r w:rsidR="0006065B">
        <w:t xml:space="preserve"> end 06/16/2020. </w:t>
      </w:r>
      <w:r w:rsidR="0024417D">
        <w:t>It is a</w:t>
      </w:r>
      <w:r w:rsidR="0006065B">
        <w:t>vailable online at</w:t>
      </w:r>
      <w:r w:rsidR="0024417D" w:rsidRPr="0024417D">
        <w:t>https://www.montgomeryschoolsmd.org/calendar/proposed-calendar-2020-21.aspx</w:t>
      </w:r>
      <w:r w:rsidR="0006065B">
        <w:t xml:space="preserve"> </w:t>
      </w:r>
      <w:r w:rsidR="009E1940">
        <w:t xml:space="preserve">. </w:t>
      </w:r>
      <w:r w:rsidR="0024417D">
        <w:t>The Maryland</w:t>
      </w:r>
      <w:r w:rsidR="009E1940">
        <w:t xml:space="preserve"> state report cards</w:t>
      </w:r>
      <w:r w:rsidR="00896A47">
        <w:t xml:space="preserve"> were</w:t>
      </w:r>
      <w:r w:rsidR="009E1940">
        <w:t xml:space="preserve"> released today, last year </w:t>
      </w:r>
      <w:r w:rsidR="009043B6">
        <w:t>Barnsley received</w:t>
      </w:r>
      <w:r w:rsidR="009E1940">
        <w:t xml:space="preserve"> </w:t>
      </w:r>
      <w:r w:rsidR="00AD4FBE">
        <w:t>75%</w:t>
      </w:r>
      <w:r w:rsidR="009043B6">
        <w:t>,</w:t>
      </w:r>
      <w:r w:rsidR="00AD4FBE">
        <w:t xml:space="preserve"> ear</w:t>
      </w:r>
      <w:r w:rsidR="009043B6">
        <w:t>n</w:t>
      </w:r>
      <w:r w:rsidR="00AD4FBE">
        <w:t xml:space="preserve">ing </w:t>
      </w:r>
      <w:r w:rsidR="009E1940">
        <w:t>5 stars</w:t>
      </w:r>
      <w:r w:rsidR="00C75B81">
        <w:t>, this year</w:t>
      </w:r>
      <w:r w:rsidR="009043B6">
        <w:t xml:space="preserve"> there were</w:t>
      </w:r>
      <w:r w:rsidR="00C75B81">
        <w:t xml:space="preserve"> new things added – growth data, state science test 5</w:t>
      </w:r>
      <w:r w:rsidR="00C75B81" w:rsidRPr="00C75B81">
        <w:rPr>
          <w:vertAlign w:val="superscript"/>
        </w:rPr>
        <w:t>th</w:t>
      </w:r>
      <w:r w:rsidR="00C75B81">
        <w:t xml:space="preserve"> grade, student survey staff survey</w:t>
      </w:r>
      <w:r w:rsidR="009043B6">
        <w:t>. Barnsley received</w:t>
      </w:r>
      <w:r w:rsidR="00C75B81">
        <w:t xml:space="preserve"> </w:t>
      </w:r>
      <w:r w:rsidR="00EB6F73">
        <w:t>73.6%</w:t>
      </w:r>
      <w:r w:rsidR="009043B6">
        <w:t>, which translates to</w:t>
      </w:r>
      <w:r w:rsidR="00EB6F73">
        <w:t xml:space="preserve"> 4 stars. </w:t>
      </w:r>
      <w:r w:rsidR="009043B6">
        <w:t xml:space="preserve">Barnsley is raked in the </w:t>
      </w:r>
      <w:r w:rsidR="00681486">
        <w:t>81% percentile</w:t>
      </w:r>
      <w:r w:rsidR="009043B6">
        <w:t xml:space="preserve"> of schools</w:t>
      </w:r>
      <w:r w:rsidR="00681486">
        <w:t xml:space="preserve">. </w:t>
      </w:r>
      <w:r w:rsidR="00BF48FB">
        <w:t>The state report cards measure h</w:t>
      </w:r>
      <w:r w:rsidR="00681486">
        <w:t xml:space="preserve">ow </w:t>
      </w:r>
      <w:r w:rsidR="00BF48FB">
        <w:t>each school</w:t>
      </w:r>
      <w:r w:rsidR="00681486">
        <w:t xml:space="preserve"> rank</w:t>
      </w:r>
      <w:r w:rsidR="00BF48FB">
        <w:t>s</w:t>
      </w:r>
      <w:r w:rsidR="00681486">
        <w:t xml:space="preserve"> against all other </w:t>
      </w:r>
      <w:r w:rsidR="00BF48FB">
        <w:t xml:space="preserve">elementry </w:t>
      </w:r>
      <w:r w:rsidR="00681486">
        <w:t>schools in the state</w:t>
      </w:r>
      <w:r w:rsidR="002D3BAC">
        <w:t xml:space="preserve">. </w:t>
      </w:r>
      <w:r w:rsidR="00C62273">
        <w:t xml:space="preserve">Principal Winter shared that </w:t>
      </w:r>
      <w:r w:rsidR="00BF48FB">
        <w:t xml:space="preserve">Barnsley has </w:t>
      </w:r>
      <w:r w:rsidR="00AF491C">
        <w:t>745 students currently</w:t>
      </w:r>
      <w:r w:rsidR="00C62273">
        <w:t>, there is no plan for use of</w:t>
      </w:r>
      <w:r w:rsidR="00AF491C">
        <w:t xml:space="preserve"> portables currently.</w:t>
      </w:r>
    </w:p>
    <w:p w14:paraId="4233A6E6" w14:textId="77777777" w:rsidR="00FE576D" w:rsidRDefault="008C54AD">
      <w:pPr>
        <w:pStyle w:val="Heading2"/>
      </w:pPr>
      <w:sdt>
        <w:sdtPr>
          <w:alias w:val="New Business:"/>
          <w:tag w:val="New Business:"/>
          <w:id w:val="-2061701562"/>
          <w:placeholder>
            <w:docPart w:val="93851B114D19403A9125CDF0B711A3D2"/>
          </w:placeholder>
          <w:temporary/>
          <w:showingPlcHdr/>
          <w15:appearance w15:val="hidden"/>
        </w:sdtPr>
        <w:sdtEndPr/>
        <w:sdtContent>
          <w:r w:rsidR="000D1B9D">
            <w:t>New Business</w:t>
          </w:r>
        </w:sdtContent>
      </w:sdt>
    </w:p>
    <w:p w14:paraId="16FC9683" w14:textId="77777777" w:rsidR="00FE576D" w:rsidRDefault="008C54AD">
      <w:pPr>
        <w:pStyle w:val="Heading1"/>
      </w:pPr>
      <w:sdt>
        <w:sdtPr>
          <w:alias w:val="Committee Reports:"/>
          <w:tag w:val="Committee Reports:"/>
          <w:id w:val="-1292353747"/>
          <w:placeholder>
            <w:docPart w:val="F21DC8A37393402C9EB139041CED0741"/>
          </w:placeholder>
          <w:temporary/>
          <w:showingPlcHdr/>
          <w15:appearance w15:val="hidden"/>
        </w:sdtPr>
        <w:sdtEndPr/>
        <w:sdtContent>
          <w:r w:rsidR="000D1B9D">
            <w:t>Committee Reports</w:t>
          </w:r>
        </w:sdtContent>
      </w:sdt>
    </w:p>
    <w:sdt>
      <w:sdtPr>
        <w:alias w:val="Enter committee reports:"/>
        <w:tag w:val="Enter committee reports:"/>
        <w:id w:val="-1945068104"/>
        <w:placeholder>
          <w:docPart w:val="06D1BA40210640AC8CF6FC63FFB2C7E2"/>
        </w:placeholder>
        <w:temporary/>
        <w:showingPlcHdr/>
        <w15:appearance w15:val="hidden"/>
      </w:sdtPr>
      <w:sdtEndPr/>
      <w:sdtContent>
        <w:p w14:paraId="2FB7392A" w14:textId="2318D9B9" w:rsidR="003C29CF" w:rsidRDefault="003B5FCE">
          <w:r>
            <w:t>Committee reports</w:t>
          </w:r>
        </w:p>
      </w:sdtContent>
    </w:sdt>
    <w:p w14:paraId="35CF0A14" w14:textId="77777777" w:rsidR="00C750A4" w:rsidRDefault="00C750A4" w:rsidP="00C750A4">
      <w:pPr>
        <w:pStyle w:val="ListParagraph"/>
        <w:numPr>
          <w:ilvl w:val="0"/>
          <w:numId w:val="25"/>
        </w:numPr>
      </w:pPr>
      <w:r>
        <w:t>Communications-</w:t>
      </w:r>
    </w:p>
    <w:p w14:paraId="62C271A9" w14:textId="7A763210" w:rsidR="00C750A4" w:rsidRDefault="00C750A4" w:rsidP="00C750A4">
      <w:pPr>
        <w:pStyle w:val="ListParagraph"/>
        <w:numPr>
          <w:ilvl w:val="0"/>
          <w:numId w:val="27"/>
        </w:numPr>
      </w:pPr>
      <w:r>
        <w:lastRenderedPageBreak/>
        <w:t xml:space="preserve">Julia Lee, Communications Chair, </w:t>
      </w:r>
      <w:r w:rsidR="000525C0">
        <w:t xml:space="preserve">sheared that there is </w:t>
      </w:r>
      <w:r w:rsidR="00D00A9E">
        <w:t xml:space="preserve">upcoming registrations </w:t>
      </w:r>
      <w:r w:rsidR="000525C0">
        <w:t xml:space="preserve">for </w:t>
      </w:r>
      <w:r w:rsidR="00D00A9E">
        <w:t xml:space="preserve">winter flex academies and chess programs. Links </w:t>
      </w:r>
      <w:r w:rsidR="000525C0">
        <w:t>can be found online at</w:t>
      </w:r>
      <w:r w:rsidR="009D0445">
        <w:t xml:space="preserve"> </w:t>
      </w:r>
      <w:hyperlink r:id="rId9" w:history="1">
        <w:r w:rsidR="009D0445" w:rsidRPr="004255DE">
          <w:rPr>
            <w:rStyle w:val="Hyperlink"/>
          </w:rPr>
          <w:t>http://barnsleypta.org</w:t>
        </w:r>
      </w:hyperlink>
      <w:r w:rsidR="009D0445">
        <w:t xml:space="preserve">. </w:t>
      </w:r>
      <w:r w:rsidR="00D1773B">
        <w:t>The PTA is also now using a d</w:t>
      </w:r>
      <w:r w:rsidR="004D16B7">
        <w:t>igital backpack</w:t>
      </w:r>
      <w:r w:rsidR="00D1773B">
        <w:t>, which</w:t>
      </w:r>
      <w:r w:rsidR="00657D45">
        <w:t xml:space="preserve"> allows flyers to be accessed digitally</w:t>
      </w:r>
      <w:r w:rsidR="00D1773B">
        <w:t xml:space="preserve"> on the PTA website</w:t>
      </w:r>
      <w:r w:rsidR="00657D45">
        <w:t xml:space="preserve"> rather than </w:t>
      </w:r>
      <w:r w:rsidR="00304E81">
        <w:t>relying</w:t>
      </w:r>
      <w:r w:rsidR="00657D45">
        <w:t xml:space="preserve"> on </w:t>
      </w:r>
      <w:r w:rsidR="00304E81">
        <w:t>fly</w:t>
      </w:r>
      <w:r w:rsidR="00BE3EE9">
        <w:t>ers</w:t>
      </w:r>
      <w:r w:rsidR="00304E81">
        <w:t xml:space="preserve"> coming home in children’s backpacks. </w:t>
      </w:r>
    </w:p>
    <w:p w14:paraId="0011AF69" w14:textId="3125A2A9" w:rsidR="00C06D58" w:rsidRDefault="00C06D58" w:rsidP="00C06D58">
      <w:pPr>
        <w:pStyle w:val="ListParagraph"/>
        <w:numPr>
          <w:ilvl w:val="0"/>
          <w:numId w:val="25"/>
        </w:numPr>
      </w:pPr>
      <w:r>
        <w:t xml:space="preserve">Programs- </w:t>
      </w:r>
    </w:p>
    <w:p w14:paraId="4FD84194" w14:textId="7E6F6E2D" w:rsidR="00B36C37" w:rsidRDefault="00BB1ED4" w:rsidP="000265F8">
      <w:pPr>
        <w:pStyle w:val="ListParagraph"/>
      </w:pPr>
      <w:r w:rsidRPr="00BB1ED4">
        <w:t>Parent</w:t>
      </w:r>
      <w:r w:rsidR="004455F3">
        <w:t>s</w:t>
      </w:r>
      <w:r w:rsidRPr="00BB1ED4">
        <w:t xml:space="preserve"> brought up issues they have experienced with FlexAcadamies, trouble enrolling online and </w:t>
      </w:r>
      <w:r w:rsidR="00606999">
        <w:t xml:space="preserve">feelings of </w:t>
      </w:r>
      <w:r w:rsidRPr="00BB1ED4">
        <w:t>inadequate response from FlexAcadamies</w:t>
      </w:r>
      <w:r w:rsidR="00606999">
        <w:t xml:space="preserve"> when they attempt to contact</w:t>
      </w:r>
      <w:r w:rsidRPr="00BB1ED4">
        <w:t xml:space="preserve">, </w:t>
      </w:r>
      <w:r w:rsidR="008E2151">
        <w:t xml:space="preserve">and frustration with </w:t>
      </w:r>
      <w:r w:rsidRPr="00BB1ED4">
        <w:t xml:space="preserve">cancellation of classes. </w:t>
      </w:r>
      <w:r w:rsidR="004455F3">
        <w:t xml:space="preserve">Megan </w:t>
      </w:r>
      <w:r w:rsidR="008E2151">
        <w:t xml:space="preserve">Pankiewicz </w:t>
      </w:r>
      <w:r w:rsidR="004455F3">
        <w:t xml:space="preserve">encouraged parents to let her know if </w:t>
      </w:r>
      <w:r w:rsidR="004436E6">
        <w:t xml:space="preserve">any further </w:t>
      </w:r>
      <w:r w:rsidR="006A3F1D">
        <w:t>difficulties are encountered</w:t>
      </w:r>
      <w:r w:rsidR="008E2151">
        <w:t xml:space="preserve"> and stated she w</w:t>
      </w:r>
      <w:r w:rsidR="006A3F1D">
        <w:t>ill communicate with Flex</w:t>
      </w:r>
      <w:r w:rsidR="008E2151">
        <w:t>Acadamies</w:t>
      </w:r>
      <w:r w:rsidR="006A3F1D">
        <w:t xml:space="preserve">. Winter registration opens 12/4/2019. </w:t>
      </w:r>
    </w:p>
    <w:p w14:paraId="72B77CCC" w14:textId="5738365E" w:rsidR="003C29CF" w:rsidRDefault="00087C3C" w:rsidP="00B36C37">
      <w:pPr>
        <w:pStyle w:val="ListBullet"/>
      </w:pPr>
      <w:r>
        <w:t>Ways &amp; Means-</w:t>
      </w:r>
    </w:p>
    <w:p w14:paraId="3658AC40" w14:textId="3DA20402" w:rsidR="009C1D7A" w:rsidRDefault="00B36C37" w:rsidP="009C1D7A">
      <w:pPr>
        <w:pStyle w:val="ListBullet"/>
        <w:numPr>
          <w:ilvl w:val="0"/>
          <w:numId w:val="22"/>
        </w:numPr>
      </w:pPr>
      <w:r w:rsidRPr="00B36C37">
        <w:t>Roxie Hill, VP of Ways and Means</w:t>
      </w:r>
      <w:r w:rsidR="007676EA">
        <w:t>,</w:t>
      </w:r>
      <w:r w:rsidR="00D7561A">
        <w:t xml:space="preserve"> discussed </w:t>
      </w:r>
      <w:r w:rsidR="00673D7D">
        <w:t>Spiritwear</w:t>
      </w:r>
      <w:r w:rsidR="0003305A">
        <w:t>:</w:t>
      </w:r>
      <w:r w:rsidR="00673D7D">
        <w:t xml:space="preserve"> over 60 orders were placed</w:t>
      </w:r>
      <w:r w:rsidR="0003305A">
        <w:t xml:space="preserve"> recently</w:t>
      </w:r>
      <w:r w:rsidR="00673D7D">
        <w:t xml:space="preserve">. Spiritwear </w:t>
      </w:r>
      <w:r w:rsidR="003679DA">
        <w:t>orders</w:t>
      </w:r>
      <w:r w:rsidR="00673D7D">
        <w:t xml:space="preserve"> </w:t>
      </w:r>
      <w:r w:rsidR="003679DA">
        <w:t>will be in on</w:t>
      </w:r>
      <w:r w:rsidR="00673D7D">
        <w:t xml:space="preserve"> 12/16/19</w:t>
      </w:r>
      <w:r w:rsidR="00F37D85">
        <w:t xml:space="preserve"> and distributed</w:t>
      </w:r>
      <w:r w:rsidR="007676EA">
        <w:t xml:space="preserve">, </w:t>
      </w:r>
      <w:r w:rsidR="001E75C1">
        <w:t xml:space="preserve">the </w:t>
      </w:r>
      <w:r w:rsidR="007676EA">
        <w:t>online store will reopen in the spring. Requests were made</w:t>
      </w:r>
      <w:r w:rsidR="009410B8">
        <w:t xml:space="preserve"> by members</w:t>
      </w:r>
      <w:r w:rsidR="007676EA">
        <w:t xml:space="preserve"> for car magnets in the future. </w:t>
      </w:r>
      <w:r w:rsidR="009410B8">
        <w:t xml:space="preserve">The </w:t>
      </w:r>
      <w:r w:rsidR="007676EA">
        <w:t>Buy</w:t>
      </w:r>
      <w:r w:rsidR="009410B8">
        <w:t xml:space="preserve"> Nothing Campaign will be held</w:t>
      </w:r>
      <w:r w:rsidR="007676EA">
        <w:t xml:space="preserve"> 2/3</w:t>
      </w:r>
      <w:r w:rsidR="009410B8">
        <w:t xml:space="preserve">/2020  to </w:t>
      </w:r>
      <w:r w:rsidR="007676EA">
        <w:t>2/14</w:t>
      </w:r>
      <w:r w:rsidR="009410B8">
        <w:t>/2020</w:t>
      </w:r>
      <w:r w:rsidR="007676EA">
        <w:t xml:space="preserve">. </w:t>
      </w:r>
      <w:r w:rsidR="00C21874">
        <w:t xml:space="preserve">Fundraisers are planned at </w:t>
      </w:r>
      <w:r w:rsidR="00B264FA">
        <w:t>Chuck-E-Cheese, Zavazone, Villa Maya in the spring</w:t>
      </w:r>
    </w:p>
    <w:p w14:paraId="51926FE3" w14:textId="757EF11B" w:rsidR="00B264FA" w:rsidRDefault="00DE4907" w:rsidP="009C1D7A">
      <w:pPr>
        <w:pStyle w:val="ListBullet"/>
        <w:numPr>
          <w:ilvl w:val="0"/>
          <w:numId w:val="22"/>
        </w:numPr>
      </w:pPr>
      <w:r>
        <w:t xml:space="preserve">As the </w:t>
      </w:r>
      <w:r w:rsidR="00B264FA">
        <w:t>NAACP rep</w:t>
      </w:r>
      <w:r>
        <w:t>resentative</w:t>
      </w:r>
      <w:r w:rsidR="00B264FA">
        <w:t>,</w:t>
      </w:r>
      <w:r>
        <w:t xml:space="preserve"> Rox</w:t>
      </w:r>
      <w:r w:rsidR="00FA0E5E">
        <w:t>ie Hill, discussed the</w:t>
      </w:r>
      <w:r w:rsidR="00B264FA">
        <w:t xml:space="preserve"> </w:t>
      </w:r>
      <w:r w:rsidR="00FA0E5E">
        <w:t xml:space="preserve">recently held </w:t>
      </w:r>
      <w:r w:rsidR="00B264FA">
        <w:t>Black and Brown Forum</w:t>
      </w:r>
      <w:r w:rsidR="00E03B24">
        <w:t xml:space="preserve"> </w:t>
      </w:r>
      <w:r w:rsidR="00FA0E5E">
        <w:t xml:space="preserve">which </w:t>
      </w:r>
      <w:r w:rsidR="004B6F17">
        <w:t>discussed</w:t>
      </w:r>
      <w:r w:rsidR="00E03B24">
        <w:t xml:space="preserve"> how minority children are affected</w:t>
      </w:r>
      <w:r w:rsidR="004B6F17">
        <w:t xml:space="preserve"> within our educational community</w:t>
      </w:r>
      <w:r w:rsidR="00FB37FF">
        <w:t xml:space="preserve">. Can join the community on line </w:t>
      </w:r>
      <w:r w:rsidR="004D76B6">
        <w:t xml:space="preserve">at </w:t>
      </w:r>
      <w:hyperlink r:id="rId10" w:history="1">
        <w:r w:rsidR="003E0285" w:rsidRPr="004255DE">
          <w:rPr>
            <w:rStyle w:val="Hyperlink"/>
          </w:rPr>
          <w:t>https://naacp-mc.org/index.php/event/black-and-brown-forum-for-educational-equity-and-excellence/</w:t>
        </w:r>
      </w:hyperlink>
      <w:r w:rsidR="003E0285">
        <w:t xml:space="preserve"> </w:t>
      </w:r>
      <w:r w:rsidR="00FB37FF">
        <w:t>and attend future meeting.</w:t>
      </w:r>
      <w:r w:rsidR="00F52639">
        <w:t xml:space="preserve"> </w:t>
      </w:r>
      <w:r w:rsidR="003B5B06">
        <w:t xml:space="preserve">Roxie also discussed an upcoming </w:t>
      </w:r>
      <w:r w:rsidR="003E0285">
        <w:t>s</w:t>
      </w:r>
      <w:r w:rsidR="00F52639">
        <w:t xml:space="preserve">tudent leadership </w:t>
      </w:r>
      <w:r w:rsidR="003B5B06">
        <w:t>forum</w:t>
      </w:r>
      <w:r w:rsidR="00C71A0D">
        <w:t xml:space="preserve"> aimed at students</w:t>
      </w:r>
      <w:r w:rsidR="00F52639">
        <w:t xml:space="preserve"> empower</w:t>
      </w:r>
      <w:r w:rsidR="00C71A0D">
        <w:t>ing</w:t>
      </w:r>
      <w:r w:rsidR="00F52639">
        <w:t xml:space="preserve"> one another to overcome obstacles. </w:t>
      </w:r>
      <w:r w:rsidR="00C71A0D">
        <w:t>Roxie e</w:t>
      </w:r>
      <w:r w:rsidR="00247733">
        <w:t xml:space="preserve">ncouraged </w:t>
      </w:r>
      <w:r w:rsidR="00C71A0D">
        <w:t xml:space="preserve">interested </w:t>
      </w:r>
      <w:r w:rsidR="00362FED">
        <w:t xml:space="preserve">families </w:t>
      </w:r>
      <w:r w:rsidR="00247733">
        <w:t xml:space="preserve">to contact her with any questions. </w:t>
      </w:r>
    </w:p>
    <w:p w14:paraId="2F562593" w14:textId="5F301FEB" w:rsidR="003E2389" w:rsidRDefault="003E2389" w:rsidP="003E2389">
      <w:pPr>
        <w:pStyle w:val="ListBullet"/>
        <w:numPr>
          <w:ilvl w:val="0"/>
          <w:numId w:val="25"/>
        </w:numPr>
      </w:pPr>
      <w:r>
        <w:t>Wellness Committee-</w:t>
      </w:r>
    </w:p>
    <w:p w14:paraId="7501D73F" w14:textId="0420581F" w:rsidR="00D11F25" w:rsidRPr="00D11F25" w:rsidRDefault="00357B70" w:rsidP="00AB592C">
      <w:pPr>
        <w:pStyle w:val="ListBullet"/>
        <w:numPr>
          <w:ilvl w:val="0"/>
          <w:numId w:val="0"/>
        </w:numPr>
        <w:ind w:left="1440"/>
      </w:pPr>
      <w:r>
        <w:t xml:space="preserve">Fania Yanagarber, Vice President, provided updates on the Wellness Committee. </w:t>
      </w:r>
      <w:r w:rsidR="00362FED">
        <w:t>She discussed the He</w:t>
      </w:r>
      <w:r w:rsidR="006E0A57">
        <w:t xml:space="preserve">althy Hunger Free Kids act, </w:t>
      </w:r>
      <w:r w:rsidR="007B4114">
        <w:t xml:space="preserve">which </w:t>
      </w:r>
      <w:r w:rsidR="006E0A57">
        <w:t xml:space="preserve">requires every district to address wellness. </w:t>
      </w:r>
      <w:r w:rsidR="005A4DA2">
        <w:t>MCPS wellness policy has dictated that every school develop a wellness committee</w:t>
      </w:r>
      <w:r w:rsidR="00B30533">
        <w:t xml:space="preserve">, </w:t>
      </w:r>
      <w:r w:rsidR="007B4114">
        <w:t xml:space="preserve">and stated the </w:t>
      </w:r>
      <w:r w:rsidR="00B30533">
        <w:t xml:space="preserve">only requirement is one staff member be designated and at least 1 community member should be involved as well. </w:t>
      </w:r>
      <w:r w:rsidR="007B4114">
        <w:t>Program d</w:t>
      </w:r>
      <w:r w:rsidR="00B30533">
        <w:t>esign</w:t>
      </w:r>
      <w:r w:rsidR="0014072C">
        <w:t xml:space="preserve"> is left for each committee to decide. </w:t>
      </w:r>
      <w:r w:rsidR="004D3387">
        <w:t xml:space="preserve">Parent involvement </w:t>
      </w:r>
      <w:r w:rsidR="00282C5C">
        <w:t xml:space="preserve">will help to make the committee more successful. </w:t>
      </w:r>
      <w:r w:rsidR="000659A3">
        <w:t xml:space="preserve">Be Well 365, the MCPS </w:t>
      </w:r>
      <w:r w:rsidR="00CB2ABF">
        <w:t>framework</w:t>
      </w:r>
      <w:r w:rsidR="00680AC8">
        <w:t>, was reviewed as well</w:t>
      </w:r>
      <w:r w:rsidR="009560D9">
        <w:t>.</w:t>
      </w:r>
      <w:r w:rsidR="00680AC8">
        <w:t xml:space="preserve"> PTA members b</w:t>
      </w:r>
      <w:r w:rsidR="002557B0">
        <w:t>roke into smal</w:t>
      </w:r>
      <w:r w:rsidR="00B950B7">
        <w:t>l</w:t>
      </w:r>
      <w:r w:rsidR="002557B0">
        <w:t xml:space="preserve"> groups</w:t>
      </w:r>
      <w:r w:rsidR="00680AC8">
        <w:t xml:space="preserve"> to discuss areas of strength and concern regarding wellness </w:t>
      </w:r>
      <w:r w:rsidR="00A132F5">
        <w:t>at Barnsley</w:t>
      </w:r>
      <w:r w:rsidR="00233F42">
        <w:t xml:space="preserve">, reported </w:t>
      </w:r>
      <w:r w:rsidR="0068086A">
        <w:t>areas of interest were nutrition</w:t>
      </w:r>
      <w:r w:rsidR="00A132F5">
        <w:t xml:space="preserve"> and </w:t>
      </w:r>
      <w:r w:rsidR="0068086A">
        <w:t xml:space="preserve">physical activity. </w:t>
      </w:r>
      <w:r w:rsidR="007629EE">
        <w:t xml:space="preserve">Areas members recognized as </w:t>
      </w:r>
      <w:r w:rsidR="00D11F25">
        <w:t xml:space="preserve">strengths included </w:t>
      </w:r>
      <w:r w:rsidR="00E80982">
        <w:t>activities that promote conflict resolution and socialization such as L</w:t>
      </w:r>
      <w:r w:rsidR="00D11F25" w:rsidRPr="00D11F25">
        <w:t>unch Bunch</w:t>
      </w:r>
      <w:r w:rsidR="00E80982">
        <w:t>es</w:t>
      </w:r>
      <w:r w:rsidR="0093258E">
        <w:t>, working with counselors and</w:t>
      </w:r>
      <w:r w:rsidR="00D11F25" w:rsidRPr="00D11F25">
        <w:t xml:space="preserve"> teacher</w:t>
      </w:r>
      <w:r w:rsidR="0093258E">
        <w:t>s</w:t>
      </w:r>
      <w:r w:rsidR="00D11F25" w:rsidRPr="00D11F25">
        <w:t xml:space="preserve">, </w:t>
      </w:r>
      <w:r w:rsidR="00AB592C">
        <w:t>Bear</w:t>
      </w:r>
      <w:r w:rsidR="00D11F25" w:rsidRPr="00D11F25">
        <w:t xml:space="preserve"> Den</w:t>
      </w:r>
      <w:r w:rsidR="0093258E">
        <w:t xml:space="preserve"> reward</w:t>
      </w:r>
      <w:r w:rsidR="00AB592C">
        <w:t xml:space="preserve"> in which students get to have </w:t>
      </w:r>
      <w:r w:rsidR="0093281A">
        <w:t>lunch in the conference area with friends.</w:t>
      </w:r>
      <w:r w:rsidR="00AB592C">
        <w:t xml:space="preserve"> </w:t>
      </w:r>
    </w:p>
    <w:p w14:paraId="327417E9" w14:textId="62AB6F2A" w:rsidR="00C16653" w:rsidRDefault="00C16653" w:rsidP="00A15DE0">
      <w:pPr>
        <w:pStyle w:val="ListBullet"/>
        <w:numPr>
          <w:ilvl w:val="0"/>
          <w:numId w:val="0"/>
        </w:numPr>
        <w:ind w:left="1440"/>
      </w:pPr>
    </w:p>
    <w:p w14:paraId="4302708D" w14:textId="4FA4B33A" w:rsidR="003C29CF" w:rsidRDefault="003C29CF" w:rsidP="003C29CF">
      <w:pPr>
        <w:pStyle w:val="ListBullet"/>
        <w:numPr>
          <w:ilvl w:val="0"/>
          <w:numId w:val="0"/>
        </w:numPr>
        <w:ind w:left="720" w:hanging="360"/>
      </w:pPr>
    </w:p>
    <w:p w14:paraId="7C7CA862" w14:textId="77777777" w:rsidR="003C29CF" w:rsidRDefault="003C29CF" w:rsidP="003C29CF">
      <w:pPr>
        <w:pStyle w:val="ListBullet"/>
        <w:numPr>
          <w:ilvl w:val="0"/>
          <w:numId w:val="0"/>
        </w:numPr>
        <w:ind w:left="720" w:hanging="360"/>
      </w:pPr>
    </w:p>
    <w:p w14:paraId="66AA7F4F" w14:textId="2D2F0EEC" w:rsidR="00FE576D" w:rsidRDefault="008C54AD">
      <w:pPr>
        <w:pStyle w:val="Heading1"/>
      </w:pPr>
      <w:sdt>
        <w:sdtPr>
          <w:alias w:val="Announcements:"/>
          <w:tag w:val="Announcements:"/>
          <w:id w:val="-2057226293"/>
          <w:placeholder>
            <w:docPart w:val="B7D16BBC536A4A40B0D93A94090FCF25"/>
          </w:placeholder>
          <w:temporary/>
          <w:showingPlcHdr/>
          <w15:appearance w15:val="hidden"/>
        </w:sdtPr>
        <w:sdtEndPr/>
        <w:sdtContent>
          <w:r w:rsidR="005D2056">
            <w:t>Announcements</w:t>
          </w:r>
        </w:sdtContent>
      </w:sdt>
    </w:p>
    <w:p w14:paraId="015C3E11" w14:textId="40A1FE83" w:rsidR="00A962F5" w:rsidRDefault="00A962F5" w:rsidP="007564E1">
      <w:pPr>
        <w:pStyle w:val="ListParagraph"/>
        <w:numPr>
          <w:ilvl w:val="0"/>
          <w:numId w:val="25"/>
        </w:numPr>
      </w:pPr>
      <w:r>
        <w:t>Winter Wonderland staff breakfast</w:t>
      </w:r>
      <w:r w:rsidR="00AD171F">
        <w:t xml:space="preserve"> 12/17</w:t>
      </w:r>
      <w:r>
        <w:t>, sign up genius will be posted</w:t>
      </w:r>
      <w:r w:rsidR="00AD171F">
        <w:t xml:space="preserve"> on the PTA website. </w:t>
      </w:r>
    </w:p>
    <w:p w14:paraId="21ADC58D" w14:textId="3F788786" w:rsidR="007564E1" w:rsidRDefault="007564E1" w:rsidP="007564E1">
      <w:pPr>
        <w:pStyle w:val="ListParagraph"/>
        <w:numPr>
          <w:ilvl w:val="0"/>
          <w:numId w:val="25"/>
        </w:numPr>
      </w:pPr>
      <w:r>
        <w:t>Parents in attendance shared th</w:t>
      </w:r>
      <w:r w:rsidR="006234AA">
        <w:t>at there was a recent incident in which several families i</w:t>
      </w:r>
      <w:r w:rsidR="008B4094">
        <w:t xml:space="preserve">n the Bel Pre Rd area were informed with no </w:t>
      </w:r>
      <w:r w:rsidR="004F786B">
        <w:t xml:space="preserve">advanced notice that their children could no longer have access to school buses. They expressed that this has caused distress and </w:t>
      </w:r>
      <w:r w:rsidR="00747891">
        <w:t>frustration</w:t>
      </w:r>
      <w:r w:rsidR="00502214">
        <w:t xml:space="preserve">, and concern about the safety of walking to school without </w:t>
      </w:r>
      <w:r w:rsidR="00B15D5D">
        <w:t>sidewalks along the entire route</w:t>
      </w:r>
      <w:r w:rsidR="00747891">
        <w:t>. Principal Winter added that he was also not aware of the change until after the decision had been made</w:t>
      </w:r>
      <w:r w:rsidR="00D97B7D">
        <w:t>. Megan Pankiewicz offered the support of the PTA in drafting a letter</w:t>
      </w:r>
      <w:r w:rsidR="00B15D5D">
        <w:t xml:space="preserve"> t</w:t>
      </w:r>
      <w:r w:rsidR="00D97B7D">
        <w:t xml:space="preserve">o the </w:t>
      </w:r>
      <w:r w:rsidR="00502214">
        <w:t xml:space="preserve">MCPS </w:t>
      </w:r>
      <w:r w:rsidR="00D97B7D">
        <w:t xml:space="preserve">transportation </w:t>
      </w:r>
      <w:r w:rsidR="00502214">
        <w:t xml:space="preserve">office. </w:t>
      </w:r>
    </w:p>
    <w:p w14:paraId="53730E24" w14:textId="77777777" w:rsidR="00A15DE0" w:rsidRPr="00A962F5" w:rsidRDefault="00A15DE0" w:rsidP="00A962F5"/>
    <w:p w14:paraId="0C9DD576" w14:textId="77777777" w:rsidR="00FE576D" w:rsidRDefault="008C54AD">
      <w:pPr>
        <w:pStyle w:val="Heading1"/>
      </w:pPr>
      <w:sdt>
        <w:sdtPr>
          <w:alias w:val="Next meeting:"/>
          <w:tag w:val="Next meeting:"/>
          <w:id w:val="-1524860034"/>
          <w:placeholder>
            <w:docPart w:val="5F3D3027308A46A0823CD3B5D229C861"/>
          </w:placeholder>
          <w:temporary/>
          <w:showingPlcHdr/>
          <w15:appearance w15:val="hidden"/>
        </w:sdtPr>
        <w:sdtEndPr/>
        <w:sdtContent>
          <w:r w:rsidR="005D2056">
            <w:t>Next Meeting</w:t>
          </w:r>
        </w:sdtContent>
      </w:sdt>
    </w:p>
    <w:p w14:paraId="1E12B4A9" w14:textId="040ED4F8" w:rsidR="00D63516" w:rsidRDefault="00D63516">
      <w:r>
        <w:t>1/</w:t>
      </w:r>
      <w:r w:rsidR="00B15D5D">
        <w:t>07</w:t>
      </w:r>
      <w:r>
        <w:t>/20</w:t>
      </w:r>
      <w:r w:rsidR="00A94725">
        <w:t>20</w:t>
      </w:r>
      <w:r w:rsidR="003B5FCE">
        <w:t xml:space="preserve">, </w:t>
      </w:r>
      <w:r>
        <w:t>Lucy V. Barnsley Elementary School</w:t>
      </w:r>
    </w:p>
    <w:p w14:paraId="4EA971FD" w14:textId="3205AA46" w:rsidR="00774146" w:rsidRDefault="00EB24C5">
      <w:r>
        <w:t>Motion to adjourn was made at</w:t>
      </w:r>
      <w:r w:rsidR="002C0C61">
        <w:t xml:space="preserve"> </w:t>
      </w:r>
      <w:r>
        <w:t>, and passed unanimously</w:t>
      </w:r>
      <w:r w:rsidR="006137AA">
        <w:t xml:space="preserve"> at </w:t>
      </w:r>
      <w:r w:rsidR="008E0CB7">
        <w:t>2040</w:t>
      </w:r>
    </w:p>
    <w:sectPr w:rsidR="00774146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A62CA" w14:textId="77777777" w:rsidR="00DC79A2" w:rsidRDefault="00DC79A2">
      <w:r>
        <w:separator/>
      </w:r>
    </w:p>
  </w:endnote>
  <w:endnote w:type="continuationSeparator" w:id="0">
    <w:p w14:paraId="463869F3" w14:textId="77777777" w:rsidR="00DC79A2" w:rsidRDefault="00DC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A0C24" w14:textId="77777777" w:rsidR="00FE576D" w:rsidRDefault="003B5FC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925B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BFEDD" w14:textId="77777777" w:rsidR="00DC79A2" w:rsidRDefault="00DC79A2">
      <w:r>
        <w:separator/>
      </w:r>
    </w:p>
  </w:footnote>
  <w:footnote w:type="continuationSeparator" w:id="0">
    <w:p w14:paraId="5A3C7D9B" w14:textId="77777777" w:rsidR="00DC79A2" w:rsidRDefault="00DC7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444C66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7A1B7D"/>
    <w:multiLevelType w:val="multilevel"/>
    <w:tmpl w:val="809659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F34BD8"/>
    <w:multiLevelType w:val="multilevel"/>
    <w:tmpl w:val="8DB4B09E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AB2641"/>
    <w:multiLevelType w:val="hybridMultilevel"/>
    <w:tmpl w:val="BAAA89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C2736F"/>
    <w:multiLevelType w:val="hybridMultilevel"/>
    <w:tmpl w:val="66CC153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E6FF9"/>
    <w:multiLevelType w:val="hybridMultilevel"/>
    <w:tmpl w:val="FFA29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CE37B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4BE006D5"/>
    <w:multiLevelType w:val="hybridMultilevel"/>
    <w:tmpl w:val="88C6B83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D204D48"/>
    <w:multiLevelType w:val="hybridMultilevel"/>
    <w:tmpl w:val="06A2E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95284"/>
    <w:multiLevelType w:val="hybridMultilevel"/>
    <w:tmpl w:val="C9EAB43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F253B"/>
    <w:multiLevelType w:val="hybridMultilevel"/>
    <w:tmpl w:val="23EEE83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3"/>
  </w:num>
  <w:num w:numId="4">
    <w:abstractNumId w:val="10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3"/>
  </w:num>
  <w:num w:numId="17">
    <w:abstractNumId w:val="25"/>
  </w:num>
  <w:num w:numId="18">
    <w:abstractNumId w:val="24"/>
  </w:num>
  <w:num w:numId="19">
    <w:abstractNumId w:val="12"/>
  </w:num>
  <w:num w:numId="20">
    <w:abstractNumId w:val="11"/>
  </w:num>
  <w:num w:numId="21">
    <w:abstractNumId w:val="19"/>
  </w:num>
  <w:num w:numId="22">
    <w:abstractNumId w:val="15"/>
  </w:num>
  <w:num w:numId="23">
    <w:abstractNumId w:val="26"/>
  </w:num>
  <w:num w:numId="24">
    <w:abstractNumId w:val="20"/>
  </w:num>
  <w:num w:numId="25">
    <w:abstractNumId w:val="21"/>
  </w:num>
  <w:num w:numId="26">
    <w:abstractNumId w:val="1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74E"/>
    <w:rsid w:val="00022357"/>
    <w:rsid w:val="000265F8"/>
    <w:rsid w:val="0003305A"/>
    <w:rsid w:val="000525C0"/>
    <w:rsid w:val="0006065B"/>
    <w:rsid w:val="000620D0"/>
    <w:rsid w:val="000659A3"/>
    <w:rsid w:val="00073909"/>
    <w:rsid w:val="00081D4D"/>
    <w:rsid w:val="00086351"/>
    <w:rsid w:val="00087C3C"/>
    <w:rsid w:val="000A2F9A"/>
    <w:rsid w:val="000B1F0A"/>
    <w:rsid w:val="000D1B9D"/>
    <w:rsid w:val="000D31A4"/>
    <w:rsid w:val="000E0D6A"/>
    <w:rsid w:val="000F21A5"/>
    <w:rsid w:val="00110DD4"/>
    <w:rsid w:val="0014072C"/>
    <w:rsid w:val="0016348E"/>
    <w:rsid w:val="0017151E"/>
    <w:rsid w:val="0019291A"/>
    <w:rsid w:val="001E75C1"/>
    <w:rsid w:val="00233C6F"/>
    <w:rsid w:val="00233F42"/>
    <w:rsid w:val="0024417D"/>
    <w:rsid w:val="00245788"/>
    <w:rsid w:val="00247733"/>
    <w:rsid w:val="002557B0"/>
    <w:rsid w:val="00266A09"/>
    <w:rsid w:val="00282C5C"/>
    <w:rsid w:val="002A2B44"/>
    <w:rsid w:val="002A3FCB"/>
    <w:rsid w:val="002A5D6F"/>
    <w:rsid w:val="002C0C61"/>
    <w:rsid w:val="002D3701"/>
    <w:rsid w:val="002D3BAC"/>
    <w:rsid w:val="002E136D"/>
    <w:rsid w:val="002E1EBD"/>
    <w:rsid w:val="00304E81"/>
    <w:rsid w:val="00357B70"/>
    <w:rsid w:val="00362FED"/>
    <w:rsid w:val="003679DA"/>
    <w:rsid w:val="003871FA"/>
    <w:rsid w:val="003B5B06"/>
    <w:rsid w:val="003B5FCE"/>
    <w:rsid w:val="003C29CF"/>
    <w:rsid w:val="003D29A1"/>
    <w:rsid w:val="003E0285"/>
    <w:rsid w:val="003E2389"/>
    <w:rsid w:val="003E2EE0"/>
    <w:rsid w:val="003F3356"/>
    <w:rsid w:val="00402E7E"/>
    <w:rsid w:val="00416222"/>
    <w:rsid w:val="00424F9F"/>
    <w:rsid w:val="00425C82"/>
    <w:rsid w:val="00435446"/>
    <w:rsid w:val="004436E6"/>
    <w:rsid w:val="004455F3"/>
    <w:rsid w:val="0045722A"/>
    <w:rsid w:val="00465641"/>
    <w:rsid w:val="004B6F17"/>
    <w:rsid w:val="004D16B7"/>
    <w:rsid w:val="004D3387"/>
    <w:rsid w:val="004D76B6"/>
    <w:rsid w:val="004F4532"/>
    <w:rsid w:val="004F786B"/>
    <w:rsid w:val="00502214"/>
    <w:rsid w:val="00510F75"/>
    <w:rsid w:val="005204B1"/>
    <w:rsid w:val="00522B0D"/>
    <w:rsid w:val="00525625"/>
    <w:rsid w:val="0054344E"/>
    <w:rsid w:val="0057707D"/>
    <w:rsid w:val="0058206D"/>
    <w:rsid w:val="005A4DA2"/>
    <w:rsid w:val="005D2056"/>
    <w:rsid w:val="005F0121"/>
    <w:rsid w:val="00606999"/>
    <w:rsid w:val="006137AA"/>
    <w:rsid w:val="006234AA"/>
    <w:rsid w:val="00656439"/>
    <w:rsid w:val="00657D45"/>
    <w:rsid w:val="00673D7D"/>
    <w:rsid w:val="0068086A"/>
    <w:rsid w:val="00680AC8"/>
    <w:rsid w:val="00681486"/>
    <w:rsid w:val="00684306"/>
    <w:rsid w:val="006A3F1D"/>
    <w:rsid w:val="006E0A57"/>
    <w:rsid w:val="006E4681"/>
    <w:rsid w:val="007173EB"/>
    <w:rsid w:val="0072675E"/>
    <w:rsid w:val="00747891"/>
    <w:rsid w:val="007564E1"/>
    <w:rsid w:val="007629EE"/>
    <w:rsid w:val="007638A6"/>
    <w:rsid w:val="007676EA"/>
    <w:rsid w:val="00774146"/>
    <w:rsid w:val="00786D8E"/>
    <w:rsid w:val="007B4114"/>
    <w:rsid w:val="00860818"/>
    <w:rsid w:val="00883FFD"/>
    <w:rsid w:val="00896A47"/>
    <w:rsid w:val="008B0C86"/>
    <w:rsid w:val="008B4094"/>
    <w:rsid w:val="008B5934"/>
    <w:rsid w:val="008D7ACD"/>
    <w:rsid w:val="008E0CB7"/>
    <w:rsid w:val="008E0E16"/>
    <w:rsid w:val="008E1349"/>
    <w:rsid w:val="008E2151"/>
    <w:rsid w:val="008E4BFD"/>
    <w:rsid w:val="009043B6"/>
    <w:rsid w:val="00907EA5"/>
    <w:rsid w:val="00922417"/>
    <w:rsid w:val="0093258E"/>
    <w:rsid w:val="0093281A"/>
    <w:rsid w:val="009410B8"/>
    <w:rsid w:val="0094374E"/>
    <w:rsid w:val="009560D9"/>
    <w:rsid w:val="009579FE"/>
    <w:rsid w:val="009726E8"/>
    <w:rsid w:val="009739DD"/>
    <w:rsid w:val="009C1D7A"/>
    <w:rsid w:val="009D0445"/>
    <w:rsid w:val="009D3D46"/>
    <w:rsid w:val="009E1940"/>
    <w:rsid w:val="00A108DA"/>
    <w:rsid w:val="00A132F5"/>
    <w:rsid w:val="00A15DE0"/>
    <w:rsid w:val="00A27887"/>
    <w:rsid w:val="00A70C79"/>
    <w:rsid w:val="00A72763"/>
    <w:rsid w:val="00A94725"/>
    <w:rsid w:val="00A95E49"/>
    <w:rsid w:val="00A962F5"/>
    <w:rsid w:val="00AB3E35"/>
    <w:rsid w:val="00AB592C"/>
    <w:rsid w:val="00AB65C7"/>
    <w:rsid w:val="00AD171F"/>
    <w:rsid w:val="00AD4FBE"/>
    <w:rsid w:val="00AF491C"/>
    <w:rsid w:val="00B15D5D"/>
    <w:rsid w:val="00B264FA"/>
    <w:rsid w:val="00B30533"/>
    <w:rsid w:val="00B36C37"/>
    <w:rsid w:val="00B51AD7"/>
    <w:rsid w:val="00B950B7"/>
    <w:rsid w:val="00BB1ED4"/>
    <w:rsid w:val="00BD7617"/>
    <w:rsid w:val="00BE0875"/>
    <w:rsid w:val="00BE3EE9"/>
    <w:rsid w:val="00BF24D8"/>
    <w:rsid w:val="00BF48FB"/>
    <w:rsid w:val="00C04B20"/>
    <w:rsid w:val="00C06D58"/>
    <w:rsid w:val="00C16653"/>
    <w:rsid w:val="00C21874"/>
    <w:rsid w:val="00C41E6E"/>
    <w:rsid w:val="00C46C5E"/>
    <w:rsid w:val="00C54681"/>
    <w:rsid w:val="00C62273"/>
    <w:rsid w:val="00C71A0D"/>
    <w:rsid w:val="00C7441B"/>
    <w:rsid w:val="00C7447B"/>
    <w:rsid w:val="00C750A4"/>
    <w:rsid w:val="00C75B81"/>
    <w:rsid w:val="00CA51EB"/>
    <w:rsid w:val="00CB2ABF"/>
    <w:rsid w:val="00CE41FE"/>
    <w:rsid w:val="00CF45C5"/>
    <w:rsid w:val="00D00A9E"/>
    <w:rsid w:val="00D11F25"/>
    <w:rsid w:val="00D1773B"/>
    <w:rsid w:val="00D46663"/>
    <w:rsid w:val="00D508F4"/>
    <w:rsid w:val="00D548A1"/>
    <w:rsid w:val="00D63516"/>
    <w:rsid w:val="00D7561A"/>
    <w:rsid w:val="00D97B7D"/>
    <w:rsid w:val="00DC79A2"/>
    <w:rsid w:val="00DE280B"/>
    <w:rsid w:val="00DE4907"/>
    <w:rsid w:val="00E03B24"/>
    <w:rsid w:val="00E60A93"/>
    <w:rsid w:val="00E80982"/>
    <w:rsid w:val="00E91956"/>
    <w:rsid w:val="00EB24C5"/>
    <w:rsid w:val="00EB6C76"/>
    <w:rsid w:val="00EB6F73"/>
    <w:rsid w:val="00EE223F"/>
    <w:rsid w:val="00EF2642"/>
    <w:rsid w:val="00F07978"/>
    <w:rsid w:val="00F148CE"/>
    <w:rsid w:val="00F169EB"/>
    <w:rsid w:val="00F358A3"/>
    <w:rsid w:val="00F37D85"/>
    <w:rsid w:val="00F5161C"/>
    <w:rsid w:val="00F52639"/>
    <w:rsid w:val="00F9136A"/>
    <w:rsid w:val="00F925B9"/>
    <w:rsid w:val="00FA0E43"/>
    <w:rsid w:val="00FA0E5E"/>
    <w:rsid w:val="00FA595F"/>
    <w:rsid w:val="00FB37FF"/>
    <w:rsid w:val="00FC5984"/>
    <w:rsid w:val="00FE2FDB"/>
    <w:rsid w:val="00FE576D"/>
    <w:rsid w:val="00FE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580B83C"/>
  <w15:chartTrackingRefBased/>
  <w15:docId w15:val="{8B4B7082-FFE6-4B30-BB8A-54EE23C57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18"/>
      </w:numPr>
      <w:contextualSpacing/>
    </w:pPr>
  </w:style>
  <w:style w:type="paragraph" w:styleId="Subtitle">
    <w:name w:val="Subtitle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numbering" w:customStyle="1" w:styleId="Style1">
    <w:name w:val="Style1"/>
    <w:uiPriority w:val="99"/>
    <w:rsid w:val="00D63516"/>
    <w:pPr>
      <w:numPr>
        <w:numId w:val="1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14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tgomeryschoolsmd.org/departments/publicinfo/boundary-analysis/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naacp-mc.org/index.php/event/black-and-brown-forum-for-educational-equity-and-excellenc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rnsleypta.org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uca_000\Downloads\tf0346308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DC700887B04F71B0BC274917ACE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2EB1-480D-4CCC-9145-0042E95E4096}"/>
      </w:docPartPr>
      <w:docPartBody>
        <w:p w:rsidR="00511A1A" w:rsidRDefault="00920772">
          <w:pPr>
            <w:pStyle w:val="70DC700887B04F71B0BC274917ACE301"/>
          </w:pPr>
          <w:r w:rsidRPr="00435446">
            <w:t>Minutes</w:t>
          </w:r>
        </w:p>
      </w:docPartBody>
    </w:docPart>
    <w:docPart>
      <w:docPartPr>
        <w:name w:val="D35238DB95084C9CA0F4AFE1EFC56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DA87B-ABC3-495F-906D-CDF9022583D0}"/>
      </w:docPartPr>
      <w:docPartBody>
        <w:p w:rsidR="00511A1A" w:rsidRDefault="00920772">
          <w:pPr>
            <w:pStyle w:val="D35238DB95084C9CA0F4AFE1EFC5668E"/>
          </w:pPr>
          <w:r w:rsidRPr="00AB3E35">
            <w:rPr>
              <w:rStyle w:val="IntenseEmphasis"/>
            </w:rPr>
            <w:t>Date | time</w:t>
          </w:r>
        </w:p>
      </w:docPartBody>
    </w:docPart>
    <w:docPart>
      <w:docPartPr>
        <w:name w:val="7F2B85127A77433D830F0F5C220EB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A30B1-4B64-4800-8C45-07628849B58C}"/>
      </w:docPartPr>
      <w:docPartBody>
        <w:p w:rsidR="00511A1A" w:rsidRDefault="00920772">
          <w:pPr>
            <w:pStyle w:val="7F2B85127A77433D830F0F5C220EB0E3"/>
          </w:pPr>
          <w:r w:rsidRPr="00AB3E35">
            <w:rPr>
              <w:rStyle w:val="IntenseEmphasis"/>
            </w:rPr>
            <w:t>Meeting called to order by</w:t>
          </w:r>
        </w:p>
      </w:docPartBody>
    </w:docPart>
    <w:docPart>
      <w:docPartPr>
        <w:name w:val="319A1FD044444D5983C9A5574CFC7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5EB34-C418-43F3-BB02-7F275010F945}"/>
      </w:docPartPr>
      <w:docPartBody>
        <w:p w:rsidR="00511A1A" w:rsidRDefault="00920772">
          <w:pPr>
            <w:pStyle w:val="319A1FD044444D5983C9A5574CFC74A9"/>
          </w:pPr>
          <w:r>
            <w:t>In Attendance</w:t>
          </w:r>
        </w:p>
      </w:docPartBody>
    </w:docPart>
    <w:docPart>
      <w:docPartPr>
        <w:name w:val="268D32FD75304DE6A5D7AFC4AA84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FF51-6465-41AD-ACCB-C1294A30407E}"/>
      </w:docPartPr>
      <w:docPartBody>
        <w:p w:rsidR="00511A1A" w:rsidRDefault="00920772">
          <w:pPr>
            <w:pStyle w:val="268D32FD75304DE6A5D7AFC4AA84B482"/>
          </w:pPr>
          <w:r>
            <w:t>Principal’s Report</w:t>
          </w:r>
        </w:p>
      </w:docPartBody>
    </w:docPart>
    <w:docPart>
      <w:docPartPr>
        <w:name w:val="93851B114D19403A9125CDF0B711A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A2E65-B1A3-41A8-8333-D60B46DC6722}"/>
      </w:docPartPr>
      <w:docPartBody>
        <w:p w:rsidR="00511A1A" w:rsidRDefault="00920772">
          <w:pPr>
            <w:pStyle w:val="93851B114D19403A9125CDF0B711A3D2"/>
          </w:pPr>
          <w:r>
            <w:t>New Business</w:t>
          </w:r>
        </w:p>
      </w:docPartBody>
    </w:docPart>
    <w:docPart>
      <w:docPartPr>
        <w:name w:val="F21DC8A37393402C9EB139041CED0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88A5A-D4E5-439D-8EDD-10EE153FB45F}"/>
      </w:docPartPr>
      <w:docPartBody>
        <w:p w:rsidR="00511A1A" w:rsidRDefault="00920772">
          <w:pPr>
            <w:pStyle w:val="F21DC8A37393402C9EB139041CED0741"/>
          </w:pPr>
          <w:r>
            <w:t>Committee Reports</w:t>
          </w:r>
        </w:p>
      </w:docPartBody>
    </w:docPart>
    <w:docPart>
      <w:docPartPr>
        <w:name w:val="06D1BA40210640AC8CF6FC63FFB2C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2A35-8447-4AB9-80CE-73E740B945C9}"/>
      </w:docPartPr>
      <w:docPartBody>
        <w:p w:rsidR="00511A1A" w:rsidRDefault="00920772">
          <w:pPr>
            <w:pStyle w:val="06D1BA40210640AC8CF6FC63FFB2C7E2"/>
          </w:pPr>
          <w:r>
            <w:t>Committee reports</w:t>
          </w:r>
        </w:p>
      </w:docPartBody>
    </w:docPart>
    <w:docPart>
      <w:docPartPr>
        <w:name w:val="B7D16BBC536A4A40B0D93A94090FC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711AC-C90B-4C8A-BB66-5487B11C5457}"/>
      </w:docPartPr>
      <w:docPartBody>
        <w:p w:rsidR="00511A1A" w:rsidRDefault="00920772">
          <w:pPr>
            <w:pStyle w:val="B7D16BBC536A4A40B0D93A94090FCF25"/>
          </w:pPr>
          <w:r>
            <w:t>Announcements</w:t>
          </w:r>
        </w:p>
      </w:docPartBody>
    </w:docPart>
    <w:docPart>
      <w:docPartPr>
        <w:name w:val="5F3D3027308A46A0823CD3B5D229C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5FA9-5BC6-40E6-9D91-A578D74CCDCC}"/>
      </w:docPartPr>
      <w:docPartBody>
        <w:p w:rsidR="00511A1A" w:rsidRDefault="00920772">
          <w:pPr>
            <w:pStyle w:val="5F3D3027308A46A0823CD3B5D229C861"/>
          </w:pPr>
          <w:r>
            <w:t>Next Meeting</w:t>
          </w:r>
        </w:p>
      </w:docPartBody>
    </w:docPart>
    <w:docPart>
      <w:docPartPr>
        <w:name w:val="6DC569B0ADE3441DAFD1CFE89856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18765-EC05-466F-BB62-360D42442DBD}"/>
      </w:docPartPr>
      <w:docPartBody>
        <w:p w:rsidR="00511A1A" w:rsidRDefault="00920772" w:rsidP="00920772">
          <w:pPr>
            <w:pStyle w:val="6DC569B0ADE3441DAFD1CFE8985617D1"/>
          </w:pPr>
          <w:r>
            <w:t>Budget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72"/>
    <w:rsid w:val="00446D28"/>
    <w:rsid w:val="00466136"/>
    <w:rsid w:val="00511A1A"/>
    <w:rsid w:val="0062097F"/>
    <w:rsid w:val="0082561C"/>
    <w:rsid w:val="008E3484"/>
    <w:rsid w:val="0092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6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DC700887B04F71B0BC274917ACE301">
    <w:name w:val="70DC700887B04F71B0BC274917ACE301"/>
  </w:style>
  <w:style w:type="paragraph" w:customStyle="1" w:styleId="F2CE153916394E50AB8CF54E1849F88C">
    <w:name w:val="F2CE153916394E50AB8CF54E1849F88C"/>
  </w:style>
  <w:style w:type="character" w:styleId="IntenseEmphasis">
    <w:name w:val="Intense Emphasis"/>
    <w:basedOn w:val="DefaultParagraphFont"/>
    <w:uiPriority w:val="6"/>
    <w:unhideWhenUsed/>
    <w:qFormat/>
    <w:rPr>
      <w:i/>
      <w:iCs/>
      <w:color w:val="833C0B" w:themeColor="accent2" w:themeShade="80"/>
    </w:rPr>
  </w:style>
  <w:style w:type="paragraph" w:customStyle="1" w:styleId="D35238DB95084C9CA0F4AFE1EFC5668E">
    <w:name w:val="D35238DB95084C9CA0F4AFE1EFC5668E"/>
  </w:style>
  <w:style w:type="paragraph" w:customStyle="1" w:styleId="A33159AA264340969AA7933AFF2B25A2">
    <w:name w:val="A33159AA264340969AA7933AFF2B25A2"/>
  </w:style>
  <w:style w:type="paragraph" w:customStyle="1" w:styleId="7F2B85127A77433D830F0F5C220EB0E3">
    <w:name w:val="7F2B85127A77433D830F0F5C220EB0E3"/>
  </w:style>
  <w:style w:type="paragraph" w:customStyle="1" w:styleId="4FC84CC2AA7242C7B1F5BA0D754BCB3A">
    <w:name w:val="4FC84CC2AA7242C7B1F5BA0D754BCB3A"/>
  </w:style>
  <w:style w:type="paragraph" w:customStyle="1" w:styleId="319A1FD044444D5983C9A5574CFC74A9">
    <w:name w:val="319A1FD044444D5983C9A5574CFC74A9"/>
  </w:style>
  <w:style w:type="paragraph" w:customStyle="1" w:styleId="AA8883AD3A684BBFA9A84F7485782249">
    <w:name w:val="AA8883AD3A684BBFA9A84F7485782249"/>
  </w:style>
  <w:style w:type="paragraph" w:customStyle="1" w:styleId="8B2FD393F90C48ABB54B9F8C185FF4CB">
    <w:name w:val="8B2FD393F90C48ABB54B9F8C185FF4CB"/>
  </w:style>
  <w:style w:type="paragraph" w:customStyle="1" w:styleId="34F410B20CB440E0AC6B9AE778BAD74E">
    <w:name w:val="34F410B20CB440E0AC6B9AE778BAD74E"/>
  </w:style>
  <w:style w:type="paragraph" w:customStyle="1" w:styleId="150D25EE90164BD8A3AF8EE46E866988">
    <w:name w:val="150D25EE90164BD8A3AF8EE46E866988"/>
  </w:style>
  <w:style w:type="paragraph" w:customStyle="1" w:styleId="F7B5B0E47C1249939469E87A037B1765">
    <w:name w:val="F7B5B0E47C1249939469E87A037B1765"/>
  </w:style>
  <w:style w:type="paragraph" w:customStyle="1" w:styleId="523F5A23412043D0808BB82DCD4C5EAE">
    <w:name w:val="523F5A23412043D0808BB82DCD4C5EAE"/>
  </w:style>
  <w:style w:type="paragraph" w:customStyle="1" w:styleId="855D23967B3F457AB649A7DEAFF63F82">
    <w:name w:val="855D23967B3F457AB649A7DEAFF63F82"/>
  </w:style>
  <w:style w:type="paragraph" w:customStyle="1" w:styleId="D29AEA2447D047E79DC3DE95887DC932">
    <w:name w:val="D29AEA2447D047E79DC3DE95887DC932"/>
  </w:style>
  <w:style w:type="paragraph" w:customStyle="1" w:styleId="208EA341361D495DB0E95CB8C5645EC8">
    <w:name w:val="208EA341361D495DB0E95CB8C5645EC8"/>
  </w:style>
  <w:style w:type="paragraph" w:customStyle="1" w:styleId="2C23B59920CC4C43A071ACC317298DF1">
    <w:name w:val="2C23B59920CC4C43A071ACC317298DF1"/>
  </w:style>
  <w:style w:type="paragraph" w:customStyle="1" w:styleId="0223A11D19314380BBD9DDE690FB1631">
    <w:name w:val="0223A11D19314380BBD9DDE690FB1631"/>
  </w:style>
  <w:style w:type="paragraph" w:customStyle="1" w:styleId="6FE7B997621D4D6BACC0FF8B3CC347ED">
    <w:name w:val="6FE7B997621D4D6BACC0FF8B3CC347ED"/>
  </w:style>
  <w:style w:type="paragraph" w:customStyle="1" w:styleId="268D32FD75304DE6A5D7AFC4AA84B482">
    <w:name w:val="268D32FD75304DE6A5D7AFC4AA84B482"/>
  </w:style>
  <w:style w:type="paragraph" w:customStyle="1" w:styleId="1903EE5E4795435C921D5A587BB934BC">
    <w:name w:val="1903EE5E4795435C921D5A587BB934BC"/>
  </w:style>
  <w:style w:type="paragraph" w:customStyle="1" w:styleId="93851B114D19403A9125CDF0B711A3D2">
    <w:name w:val="93851B114D19403A9125CDF0B711A3D2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spacing w:before="100" w:after="100" w:line="240" w:lineRule="auto"/>
      <w:contextualSpacing/>
    </w:pPr>
    <w:rPr>
      <w:szCs w:val="21"/>
      <w:lang w:eastAsia="ja-JP"/>
    </w:rPr>
  </w:style>
  <w:style w:type="paragraph" w:customStyle="1" w:styleId="7F100878DA0F484DB9B49796FC4D4959">
    <w:name w:val="7F100878DA0F484DB9B49796FC4D4959"/>
  </w:style>
  <w:style w:type="paragraph" w:customStyle="1" w:styleId="F21DC8A37393402C9EB139041CED0741">
    <w:name w:val="F21DC8A37393402C9EB139041CED0741"/>
  </w:style>
  <w:style w:type="paragraph" w:customStyle="1" w:styleId="06D1BA40210640AC8CF6FC63FFB2C7E2">
    <w:name w:val="06D1BA40210640AC8CF6FC63FFB2C7E2"/>
  </w:style>
  <w:style w:type="paragraph" w:customStyle="1" w:styleId="E4B2D7198813418BB7DE75151B19EA90">
    <w:name w:val="E4B2D7198813418BB7DE75151B19EA90"/>
  </w:style>
  <w:style w:type="paragraph" w:customStyle="1" w:styleId="B7D16BBC536A4A40B0D93A94090FCF25">
    <w:name w:val="B7D16BBC536A4A40B0D93A94090FCF25"/>
  </w:style>
  <w:style w:type="paragraph" w:customStyle="1" w:styleId="9F10401913D54E6390F5E59F284278A9">
    <w:name w:val="9F10401913D54E6390F5E59F284278A9"/>
  </w:style>
  <w:style w:type="paragraph" w:customStyle="1" w:styleId="5F3D3027308A46A0823CD3B5D229C861">
    <w:name w:val="5F3D3027308A46A0823CD3B5D229C861"/>
  </w:style>
  <w:style w:type="paragraph" w:customStyle="1" w:styleId="2E80584652B44C989A10E44B9E901CDD">
    <w:name w:val="2E80584652B44C989A10E44B9E901CDD"/>
  </w:style>
  <w:style w:type="paragraph" w:customStyle="1" w:styleId="CAC83CAA8EE047C0866EEB49D5BF22B9">
    <w:name w:val="CAC83CAA8EE047C0866EEB49D5BF22B9"/>
  </w:style>
  <w:style w:type="paragraph" w:customStyle="1" w:styleId="A33BF1A5DA20434C83CAC69621D15173">
    <w:name w:val="A33BF1A5DA20434C83CAC69621D15173"/>
  </w:style>
  <w:style w:type="paragraph" w:customStyle="1" w:styleId="6DC569B0ADE3441DAFD1CFE8985617D1">
    <w:name w:val="6DC569B0ADE3441DAFD1CFE8985617D1"/>
    <w:rsid w:val="00920772"/>
  </w:style>
  <w:style w:type="paragraph" w:customStyle="1" w:styleId="8777FA56016743FEB968A9849F53B93F">
    <w:name w:val="8777FA56016743FEB968A9849F53B93F"/>
    <w:rsid w:val="00920772"/>
  </w:style>
  <w:style w:type="paragraph" w:customStyle="1" w:styleId="D77DD8215B304BF087EC200B2DF4B543">
    <w:name w:val="D77DD8215B304BF087EC200B2DF4B543"/>
    <w:rsid w:val="009207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tf03463088.dotx</Template>
  <TotalTime>1</TotalTime>
  <Pages>3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Case</dc:creator>
  <cp:lastModifiedBy>Heather Case</cp:lastModifiedBy>
  <cp:revision>2</cp:revision>
  <dcterms:created xsi:type="dcterms:W3CDTF">2019-12-18T17:48:00Z</dcterms:created>
  <dcterms:modified xsi:type="dcterms:W3CDTF">2019-12-18T17:48:00Z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